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904EFE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E1245C">
        <w:rPr>
          <w:rFonts w:ascii="Garamond" w:hAnsi="Garamond"/>
          <w:u w:val="single"/>
        </w:rPr>
        <w:t>1</w:t>
      </w:r>
      <w:r w:rsidR="00881785">
        <w:rPr>
          <w:rFonts w:ascii="Garamond" w:hAnsi="Garamond"/>
          <w:u w:val="single"/>
        </w:rPr>
        <w:t>6</w:t>
      </w:r>
      <w:r w:rsidR="00A51C1B">
        <w:rPr>
          <w:rFonts w:ascii="Garamond" w:hAnsi="Garamond"/>
          <w:u w:val="single"/>
        </w:rPr>
        <w:t>.</w:t>
      </w:r>
      <w:r w:rsidR="00BF1E7A">
        <w:rPr>
          <w:rFonts w:ascii="Garamond" w:hAnsi="Garamond"/>
          <w:u w:val="single"/>
        </w:rPr>
        <w:t>0</w:t>
      </w:r>
      <w:r w:rsidR="00BF1370">
        <w:rPr>
          <w:rFonts w:ascii="Garamond" w:hAnsi="Garamond"/>
          <w:u w:val="single"/>
        </w:rPr>
        <w:t>4</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2276DA">
        <w:rPr>
          <w:rFonts w:ascii="Garamond" w:hAnsi="Garamond"/>
          <w:b/>
          <w:bCs/>
          <w:u w:val="single"/>
        </w:rPr>
        <w:t>8</w:t>
      </w:r>
      <w:r w:rsidR="00881785">
        <w:rPr>
          <w:rFonts w:ascii="Garamond" w:hAnsi="Garamond"/>
          <w:b/>
          <w:bCs/>
          <w:u w:val="single"/>
        </w:rPr>
        <w:t>63</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3BC061E1" w:rsidR="00533F4F" w:rsidRPr="00933A60" w:rsidRDefault="00881785" w:rsidP="00364CD7">
      <w:pPr>
        <w:spacing w:after="0"/>
        <w:jc w:val="both"/>
        <w:rPr>
          <w:rFonts w:ascii="Garamond" w:eastAsia="Times New Roman" w:hAnsi="Garamond"/>
          <w:lang w:eastAsia="sl-SI"/>
        </w:rPr>
      </w:pPr>
      <w:r w:rsidRPr="00881785">
        <w:rPr>
          <w:rFonts w:ascii="Garamond" w:eastAsia="Times New Roman" w:hAnsi="Garamond"/>
          <w:lang w:eastAsia="sl-SI"/>
        </w:rPr>
        <w:drawing>
          <wp:inline distT="0" distB="0" distL="0" distR="0" wp14:anchorId="5E77C848" wp14:editId="344B604D">
            <wp:extent cx="5515745" cy="657317"/>
            <wp:effectExtent l="0" t="0" r="0" b="9525"/>
            <wp:docPr id="185871974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719742" name=""/>
                    <pic:cNvPicPr/>
                  </pic:nvPicPr>
                  <pic:blipFill>
                    <a:blip r:embed="rId13"/>
                    <a:stretch>
                      <a:fillRect/>
                    </a:stretch>
                  </pic:blipFill>
                  <pic:spPr>
                    <a:xfrm>
                      <a:off x="0" y="0"/>
                      <a:ext cx="5515745" cy="657317"/>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2340357"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2276DA">
        <w:rPr>
          <w:rFonts w:ascii="Garamond" w:eastAsia="Times New Roman" w:hAnsi="Garamond"/>
          <w:b/>
          <w:bCs/>
          <w:lang w:eastAsia="sl-SI"/>
        </w:rPr>
        <w:t>8</w:t>
      </w:r>
      <w:r w:rsidR="00881785">
        <w:rPr>
          <w:rFonts w:ascii="Garamond" w:eastAsia="Times New Roman" w:hAnsi="Garamond"/>
          <w:b/>
          <w:bCs/>
          <w:lang w:eastAsia="sl-SI"/>
        </w:rPr>
        <w:t>63</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D120BB">
        <w:rPr>
          <w:rFonts w:ascii="Garamond" w:eastAsia="Times New Roman" w:hAnsi="Garamond"/>
          <w:b/>
          <w:bCs/>
          <w:lang w:eastAsia="sl-SI"/>
        </w:rPr>
        <w:t>5</w:t>
      </w:r>
      <w:r w:rsidR="00272E4B">
        <w:rPr>
          <w:rFonts w:ascii="Garamond" w:eastAsia="Times New Roman" w:hAnsi="Garamond"/>
          <w:b/>
          <w:bCs/>
          <w:lang w:eastAsia="sl-SI"/>
        </w:rPr>
        <w:t>5</w:t>
      </w:r>
      <w:r w:rsidR="00881785">
        <w:rPr>
          <w:rFonts w:ascii="Garamond" w:eastAsia="Times New Roman" w:hAnsi="Garamond"/>
          <w:b/>
          <w:bCs/>
          <w:lang w:eastAsia="sl-SI"/>
        </w:rPr>
        <w:t>8</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6456C6">
        <w:rPr>
          <w:rFonts w:ascii="Garamond" w:eastAsia="Times New Roman" w:hAnsi="Garamond"/>
          <w:lang w:eastAsia="sl-SI"/>
        </w:rPr>
        <w:t>1</w:t>
      </w:r>
      <w:r w:rsidR="00881785">
        <w:rPr>
          <w:rFonts w:ascii="Garamond" w:eastAsia="Times New Roman" w:hAnsi="Garamond"/>
          <w:lang w:eastAsia="sl-SI"/>
        </w:rPr>
        <w:t>6</w:t>
      </w:r>
      <w:r w:rsidR="00141019">
        <w:rPr>
          <w:rFonts w:ascii="Garamond" w:eastAsia="Times New Roman" w:hAnsi="Garamond"/>
          <w:lang w:eastAsia="sl-SI"/>
        </w:rPr>
        <w:t>.</w:t>
      </w:r>
      <w:r w:rsidR="007450AB">
        <w:rPr>
          <w:rFonts w:ascii="Garamond" w:eastAsia="Times New Roman" w:hAnsi="Garamond"/>
          <w:lang w:eastAsia="sl-SI"/>
        </w:rPr>
        <w:t>0</w:t>
      </w:r>
      <w:r w:rsidR="00BF1370">
        <w:rPr>
          <w:rFonts w:ascii="Garamond" w:eastAsia="Times New Roman" w:hAnsi="Garamond"/>
          <w:lang w:eastAsia="sl-SI"/>
        </w:rPr>
        <w:t>4</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BE37ED" w:rsidRPr="00BE37ED">
        <w:rPr>
          <w:rFonts w:ascii="Garamond" w:eastAsia="Times New Roman" w:hAnsi="Garamond"/>
          <w:lang w:eastAsia="sl-SI"/>
        </w:rPr>
        <w:t>12</w:t>
      </w:r>
      <w:r w:rsidR="000F3AD2" w:rsidRPr="00BE37ED">
        <w:rPr>
          <w:rFonts w:ascii="Garamond" w:eastAsia="Times New Roman" w:hAnsi="Garamond"/>
          <w:lang w:eastAsia="sl-SI"/>
        </w:rPr>
        <w:t>:</w:t>
      </w:r>
      <w:r w:rsidR="00E4567A" w:rsidRPr="00BE37ED">
        <w:rPr>
          <w:rFonts w:ascii="Garamond" w:eastAsia="Times New Roman" w:hAnsi="Garamond"/>
          <w:lang w:eastAsia="sl-SI"/>
        </w:rPr>
        <w:t>0</w:t>
      </w:r>
      <w:r w:rsidR="00E30C4A" w:rsidRPr="00BE37ED">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E4513" w14:textId="77777777" w:rsidR="00966D00" w:rsidRDefault="00966D00" w:rsidP="00E5569B">
      <w:pPr>
        <w:spacing w:after="0"/>
      </w:pPr>
      <w:r>
        <w:separator/>
      </w:r>
    </w:p>
  </w:endnote>
  <w:endnote w:type="continuationSeparator" w:id="0">
    <w:p w14:paraId="7710B0B2" w14:textId="77777777" w:rsidR="00966D00" w:rsidRDefault="00966D00"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F7AD1" w14:textId="77777777" w:rsidR="00966D00" w:rsidRDefault="00966D00" w:rsidP="00E5569B">
      <w:pPr>
        <w:spacing w:after="0"/>
      </w:pPr>
      <w:r>
        <w:separator/>
      </w:r>
    </w:p>
  </w:footnote>
  <w:footnote w:type="continuationSeparator" w:id="0">
    <w:p w14:paraId="3E5FA11E" w14:textId="77777777" w:rsidR="00966D00" w:rsidRDefault="00966D00"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A0B"/>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5C9A"/>
    <w:rsid w:val="00086F8E"/>
    <w:rsid w:val="00087611"/>
    <w:rsid w:val="000929B6"/>
    <w:rsid w:val="00094163"/>
    <w:rsid w:val="00094396"/>
    <w:rsid w:val="000946C1"/>
    <w:rsid w:val="0009493E"/>
    <w:rsid w:val="000950C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79E8"/>
    <w:rsid w:val="001608E8"/>
    <w:rsid w:val="00161230"/>
    <w:rsid w:val="001640F1"/>
    <w:rsid w:val="00165852"/>
    <w:rsid w:val="0016719F"/>
    <w:rsid w:val="00167ADC"/>
    <w:rsid w:val="00170DEA"/>
    <w:rsid w:val="0017172F"/>
    <w:rsid w:val="001720A3"/>
    <w:rsid w:val="001722C4"/>
    <w:rsid w:val="00174E82"/>
    <w:rsid w:val="00176EDF"/>
    <w:rsid w:val="00177DFE"/>
    <w:rsid w:val="0018167C"/>
    <w:rsid w:val="00184488"/>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D7A8B"/>
    <w:rsid w:val="001E126B"/>
    <w:rsid w:val="001E165F"/>
    <w:rsid w:val="001E2D4A"/>
    <w:rsid w:val="001E347A"/>
    <w:rsid w:val="001E4957"/>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5659B"/>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6641"/>
    <w:rsid w:val="002B754E"/>
    <w:rsid w:val="002B7989"/>
    <w:rsid w:val="002B7FE9"/>
    <w:rsid w:val="002C66D6"/>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24C9D"/>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51E3F"/>
    <w:rsid w:val="00652E51"/>
    <w:rsid w:val="00654210"/>
    <w:rsid w:val="00657885"/>
    <w:rsid w:val="0066265F"/>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874A4"/>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785"/>
    <w:rsid w:val="00881F6B"/>
    <w:rsid w:val="008823D3"/>
    <w:rsid w:val="00882A93"/>
    <w:rsid w:val="0088323F"/>
    <w:rsid w:val="00883AA5"/>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6D00"/>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387"/>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26E4"/>
    <w:rsid w:val="00E03338"/>
    <w:rsid w:val="00E0463F"/>
    <w:rsid w:val="00E0503F"/>
    <w:rsid w:val="00E0653B"/>
    <w:rsid w:val="00E0659E"/>
    <w:rsid w:val="00E1245C"/>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1637"/>
    <w:rsid w:val="00F22CB1"/>
    <w:rsid w:val="00F25173"/>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998"/>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0E9A"/>
    <w:rsid w:val="00141168"/>
    <w:rsid w:val="00144233"/>
    <w:rsid w:val="001444D6"/>
    <w:rsid w:val="001450D5"/>
    <w:rsid w:val="00146740"/>
    <w:rsid w:val="00170DEA"/>
    <w:rsid w:val="001720A3"/>
    <w:rsid w:val="00174655"/>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2192"/>
    <w:rsid w:val="002235AE"/>
    <w:rsid w:val="0022498B"/>
    <w:rsid w:val="002307F6"/>
    <w:rsid w:val="002315E6"/>
    <w:rsid w:val="002553B4"/>
    <w:rsid w:val="0025659B"/>
    <w:rsid w:val="00261B92"/>
    <w:rsid w:val="0027012E"/>
    <w:rsid w:val="00291755"/>
    <w:rsid w:val="00294C40"/>
    <w:rsid w:val="002A4038"/>
    <w:rsid w:val="002B6641"/>
    <w:rsid w:val="002B6E38"/>
    <w:rsid w:val="002B754E"/>
    <w:rsid w:val="002B7FE9"/>
    <w:rsid w:val="002C166D"/>
    <w:rsid w:val="002D196E"/>
    <w:rsid w:val="002D5829"/>
    <w:rsid w:val="002E1F7A"/>
    <w:rsid w:val="002E604E"/>
    <w:rsid w:val="002F42B6"/>
    <w:rsid w:val="002F6B16"/>
    <w:rsid w:val="003026D1"/>
    <w:rsid w:val="003035AC"/>
    <w:rsid w:val="003047EF"/>
    <w:rsid w:val="00306D37"/>
    <w:rsid w:val="00307F2E"/>
    <w:rsid w:val="00313F5C"/>
    <w:rsid w:val="00314048"/>
    <w:rsid w:val="00314B56"/>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1D7B"/>
    <w:rsid w:val="00443F82"/>
    <w:rsid w:val="00454C74"/>
    <w:rsid w:val="004550F0"/>
    <w:rsid w:val="00457646"/>
    <w:rsid w:val="004924AA"/>
    <w:rsid w:val="004A0E91"/>
    <w:rsid w:val="004B70E6"/>
    <w:rsid w:val="004C176A"/>
    <w:rsid w:val="004C75B2"/>
    <w:rsid w:val="004D1292"/>
    <w:rsid w:val="004F7DEA"/>
    <w:rsid w:val="004F7FF9"/>
    <w:rsid w:val="005019BB"/>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84E23"/>
    <w:rsid w:val="008938CF"/>
    <w:rsid w:val="008952E3"/>
    <w:rsid w:val="00895626"/>
    <w:rsid w:val="008B09CD"/>
    <w:rsid w:val="008D169C"/>
    <w:rsid w:val="008D59ED"/>
    <w:rsid w:val="008F502F"/>
    <w:rsid w:val="00916886"/>
    <w:rsid w:val="00922883"/>
    <w:rsid w:val="00932D5E"/>
    <w:rsid w:val="0093674F"/>
    <w:rsid w:val="00967325"/>
    <w:rsid w:val="00975286"/>
    <w:rsid w:val="00983619"/>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80FF1"/>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2F34"/>
    <w:rsid w:val="00C66E24"/>
    <w:rsid w:val="00C7052B"/>
    <w:rsid w:val="00C71B5E"/>
    <w:rsid w:val="00C720BB"/>
    <w:rsid w:val="00C91D46"/>
    <w:rsid w:val="00C92AA3"/>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6689"/>
    <w:rsid w:val="00D771A0"/>
    <w:rsid w:val="00D810A1"/>
    <w:rsid w:val="00D84C80"/>
    <w:rsid w:val="00D94E5C"/>
    <w:rsid w:val="00D9668F"/>
    <w:rsid w:val="00DA0E91"/>
    <w:rsid w:val="00DA37C1"/>
    <w:rsid w:val="00DB7D22"/>
    <w:rsid w:val="00DC3D67"/>
    <w:rsid w:val="00DD4E86"/>
    <w:rsid w:val="00DE176B"/>
    <w:rsid w:val="00DE1A42"/>
    <w:rsid w:val="00DE373B"/>
    <w:rsid w:val="00DF06F5"/>
    <w:rsid w:val="00DF5579"/>
    <w:rsid w:val="00E00823"/>
    <w:rsid w:val="00E0503F"/>
    <w:rsid w:val="00E0653B"/>
    <w:rsid w:val="00E16CE8"/>
    <w:rsid w:val="00E20217"/>
    <w:rsid w:val="00E24390"/>
    <w:rsid w:val="00E2658B"/>
    <w:rsid w:val="00E2678A"/>
    <w:rsid w:val="00E319DF"/>
    <w:rsid w:val="00E444A5"/>
    <w:rsid w:val="00E614AD"/>
    <w:rsid w:val="00E63305"/>
    <w:rsid w:val="00E6457A"/>
    <w:rsid w:val="00E65382"/>
    <w:rsid w:val="00E718D1"/>
    <w:rsid w:val="00E74CB2"/>
    <w:rsid w:val="00E9349F"/>
    <w:rsid w:val="00E966D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1435</Words>
  <Characters>8180</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2026-04-13T13:35:00Z</cp:lastPrinted>
  <dcterms:created xsi:type="dcterms:W3CDTF">2026-04-16T06:52:00Z</dcterms:created>
  <dcterms:modified xsi:type="dcterms:W3CDTF">2026-04-16T06:52:00Z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